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D10CD" w:rsidRPr="00CF5210" w:rsidRDefault="000D10CD" w:rsidP="00F81D4B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 w:rsidRPr="00CF5210">
        <w:rPr>
          <w:rFonts w:ascii="Times New Roman" w:hAnsi="Times New Roman"/>
          <w:b/>
          <w:sz w:val="32"/>
          <w:szCs w:val="32"/>
        </w:rPr>
        <w:t>Сценарий праздничного утренника для детей 5 – 7 лет</w:t>
      </w:r>
    </w:p>
    <w:p w:rsidR="000D10CD" w:rsidRDefault="000D10CD" w:rsidP="00F81D4B">
      <w:pPr>
        <w:spacing w:after="0" w:line="240" w:lineRule="auto"/>
        <w:jc w:val="center"/>
        <w:rPr>
          <w:rFonts w:ascii="Times New Roman" w:hAnsi="Times New Roman"/>
          <w:b/>
          <w:color w:val="FF6600"/>
          <w:sz w:val="28"/>
          <w:szCs w:val="28"/>
        </w:rPr>
      </w:pPr>
      <w:r w:rsidRPr="00366ACA">
        <w:rPr>
          <w:rFonts w:ascii="Times New Roman" w:hAnsi="Times New Roman"/>
          <w:b/>
          <w:color w:val="FF6600"/>
          <w:sz w:val="28"/>
          <w:szCs w:val="28"/>
        </w:rPr>
        <w:t>«ДЕНЬ ЗНАНИЙ» ИЛИ «С НОВЫМ ГОДОМ»!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F81D4B">
        <w:rPr>
          <w:rFonts w:ascii="Times New Roman" w:hAnsi="Times New Roman"/>
          <w:sz w:val="28"/>
          <w:szCs w:val="28"/>
        </w:rPr>
        <w:t xml:space="preserve">Звучит праздничная музыка. Зал украшен шарами, осенними листочками, буквами. Дети заходят, рассаживаются на места. 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F81D4B">
        <w:rPr>
          <w:rFonts w:ascii="Times New Roman" w:hAnsi="Times New Roman"/>
          <w:sz w:val="28"/>
          <w:szCs w:val="28"/>
        </w:rPr>
        <w:t>Ведущая здоровается с ребятами, отмечает, какие дети нарядные…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b/>
          <w:sz w:val="28"/>
          <w:szCs w:val="28"/>
        </w:rPr>
        <w:t>Ведущая:</w:t>
      </w:r>
      <w:r w:rsidRPr="00F81D4B">
        <w:rPr>
          <w:rFonts w:ascii="Times New Roman" w:hAnsi="Times New Roman"/>
          <w:sz w:val="28"/>
          <w:szCs w:val="28"/>
        </w:rPr>
        <w:t xml:space="preserve">         Собрались мы все здесь сразу на веселый детский час!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sz w:val="28"/>
          <w:szCs w:val="28"/>
        </w:rPr>
        <w:t xml:space="preserve">                           Как вы летом отдыхали? По друг другу – то скучали?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sz w:val="28"/>
          <w:szCs w:val="28"/>
        </w:rPr>
        <w:t xml:space="preserve">                           Вот и встретились все вместе! А начнем наш праздник песней!</w:t>
      </w:r>
    </w:p>
    <w:p w:rsidR="000D10CD" w:rsidRDefault="000D10CD" w:rsidP="00F81D4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F81D4B">
        <w:rPr>
          <w:rFonts w:ascii="Times New Roman" w:hAnsi="Times New Roman"/>
          <w:b/>
          <w:sz w:val="28"/>
          <w:szCs w:val="28"/>
        </w:rPr>
        <w:t>ПЕСНЯ ПО ВЫБОРУ.</w:t>
      </w:r>
    </w:p>
    <w:p w:rsidR="000D10CD" w:rsidRDefault="000D10CD" w:rsidP="00F81D4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D10CD" w:rsidRDefault="000D10CD" w:rsidP="00F81D4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5953A1">
        <w:rPr>
          <w:b/>
          <w:sz w:val="36"/>
          <w:szCs w:val="36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24pt;height:243pt">
            <v:imagedata r:id="rId6" o:title=""/>
          </v:shape>
        </w:pict>
      </w:r>
    </w:p>
    <w:p w:rsidR="000D10CD" w:rsidRPr="00F81D4B" w:rsidRDefault="000D10CD" w:rsidP="00F81D4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  <w:r w:rsidRPr="00F81D4B">
        <w:rPr>
          <w:rFonts w:ascii="Times New Roman" w:hAnsi="Times New Roman"/>
          <w:b/>
          <w:sz w:val="28"/>
          <w:szCs w:val="28"/>
        </w:rPr>
        <w:t>Звучит веселая музыка. В зал вбегает клоун Рыжик</w:t>
      </w:r>
      <w:r w:rsidRPr="00F81D4B">
        <w:rPr>
          <w:rFonts w:ascii="Times New Roman" w:hAnsi="Times New Roman"/>
          <w:sz w:val="28"/>
          <w:szCs w:val="28"/>
        </w:rPr>
        <w:t>, здоровается с ребятами за руку, с Ведущей.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b/>
          <w:sz w:val="28"/>
          <w:szCs w:val="28"/>
        </w:rPr>
        <w:t>Рыжик:</w:t>
      </w:r>
      <w:r w:rsidRPr="00F81D4B">
        <w:rPr>
          <w:rFonts w:ascii="Times New Roman" w:hAnsi="Times New Roman"/>
          <w:sz w:val="28"/>
          <w:szCs w:val="28"/>
        </w:rPr>
        <w:t xml:space="preserve">       Привет, ребята! Вы сегодня какие-то особенные, очень уж нарядные!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b/>
          <w:sz w:val="28"/>
          <w:szCs w:val="28"/>
        </w:rPr>
        <w:t>Ведущая:</w:t>
      </w:r>
      <w:r w:rsidRPr="00F81D4B">
        <w:rPr>
          <w:rFonts w:ascii="Times New Roman" w:hAnsi="Times New Roman"/>
          <w:sz w:val="28"/>
          <w:szCs w:val="28"/>
        </w:rPr>
        <w:t xml:space="preserve">    Рыжик, так ведь сегодня 1 сентября – День Знаний!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b/>
          <w:sz w:val="28"/>
          <w:szCs w:val="28"/>
        </w:rPr>
        <w:t>Рыжик</w:t>
      </w:r>
      <w:r w:rsidRPr="00F81D4B">
        <w:rPr>
          <w:rFonts w:ascii="Times New Roman" w:hAnsi="Times New Roman"/>
          <w:sz w:val="28"/>
          <w:szCs w:val="28"/>
        </w:rPr>
        <w:t xml:space="preserve">:         А я –то думаю, зачем это моя подружка Фентифлюшка вместо двух 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sz w:val="28"/>
          <w:szCs w:val="28"/>
        </w:rPr>
        <w:t xml:space="preserve">                       бантиков целых три завязала…И тетрадочка у нее новенькая была под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sz w:val="28"/>
          <w:szCs w:val="28"/>
        </w:rPr>
        <w:t xml:space="preserve">                       мышкой, и карандашик, и книжечка…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b/>
          <w:sz w:val="28"/>
          <w:szCs w:val="28"/>
        </w:rPr>
        <w:t>Ведущая:</w:t>
      </w:r>
      <w:r w:rsidRPr="00F81D4B">
        <w:rPr>
          <w:rFonts w:ascii="Times New Roman" w:hAnsi="Times New Roman"/>
          <w:sz w:val="28"/>
          <w:szCs w:val="28"/>
        </w:rPr>
        <w:t xml:space="preserve">     Сегодня начинается Новый учебный год. В школе начнутся уроки, а в 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sz w:val="28"/>
          <w:szCs w:val="28"/>
        </w:rPr>
        <w:t xml:space="preserve">                        детском саду – занятия.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b/>
          <w:sz w:val="28"/>
          <w:szCs w:val="28"/>
        </w:rPr>
        <w:t>Рыжик:</w:t>
      </w:r>
      <w:r w:rsidRPr="00F81D4B">
        <w:rPr>
          <w:rFonts w:ascii="Times New Roman" w:hAnsi="Times New Roman"/>
          <w:sz w:val="28"/>
          <w:szCs w:val="28"/>
        </w:rPr>
        <w:t xml:space="preserve">          Здорово!  Я так соскучился по занятиям!..А давайте поздравим друг 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sz w:val="28"/>
          <w:szCs w:val="28"/>
        </w:rPr>
        <w:t xml:space="preserve">                         друга с Новым учебным годом!?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b/>
          <w:sz w:val="28"/>
          <w:szCs w:val="28"/>
        </w:rPr>
        <w:t>Ведущая</w:t>
      </w:r>
      <w:r w:rsidRPr="00F81D4B">
        <w:rPr>
          <w:rFonts w:ascii="Times New Roman" w:hAnsi="Times New Roman"/>
          <w:sz w:val="28"/>
          <w:szCs w:val="28"/>
        </w:rPr>
        <w:t>:       С Новым учебным годом, ребята!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b/>
          <w:sz w:val="28"/>
          <w:szCs w:val="28"/>
        </w:rPr>
        <w:t>Рыжик:</w:t>
      </w:r>
      <w:r w:rsidRPr="00F81D4B">
        <w:rPr>
          <w:rFonts w:ascii="Times New Roman" w:hAnsi="Times New Roman"/>
          <w:sz w:val="28"/>
          <w:szCs w:val="28"/>
        </w:rPr>
        <w:t xml:space="preserve">           С Новым, новым учебным годом,…….(имя Ведущей)!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sz w:val="28"/>
          <w:szCs w:val="28"/>
        </w:rPr>
        <w:t xml:space="preserve">                         А теперь, вы, ребята, поздравьте нас с Новым учебным годом!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b/>
          <w:sz w:val="28"/>
          <w:szCs w:val="28"/>
        </w:rPr>
        <w:t>Дети:</w:t>
      </w:r>
      <w:r w:rsidRPr="00F81D4B">
        <w:rPr>
          <w:rFonts w:ascii="Times New Roman" w:hAnsi="Times New Roman"/>
          <w:sz w:val="28"/>
          <w:szCs w:val="28"/>
        </w:rPr>
        <w:t xml:space="preserve">          С Новым учебным годом!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D10CD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  <w:r w:rsidRPr="00F81D4B">
        <w:rPr>
          <w:rFonts w:ascii="Times New Roman" w:hAnsi="Times New Roman"/>
          <w:b/>
          <w:sz w:val="28"/>
          <w:szCs w:val="28"/>
        </w:rPr>
        <w:t>Звучит новогодняя песенка. В зал забегает Дед Мороз</w:t>
      </w:r>
      <w:r w:rsidRPr="00F81D4B">
        <w:rPr>
          <w:rFonts w:ascii="Times New Roman" w:hAnsi="Times New Roman"/>
          <w:sz w:val="28"/>
          <w:szCs w:val="28"/>
        </w:rPr>
        <w:t xml:space="preserve">.Бегает по залу, суетится, примеряет, где бы поставить елочку. </w:t>
      </w:r>
    </w:p>
    <w:p w:rsidR="000D10CD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D10CD" w:rsidRDefault="000D10CD" w:rsidP="000156B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5953A1">
        <w:rPr>
          <w:b/>
          <w:sz w:val="36"/>
          <w:szCs w:val="36"/>
        </w:rPr>
        <w:pict>
          <v:shape id="_x0000_i1026" type="#_x0000_t75" style="width:311.25pt;height:233.25pt">
            <v:imagedata r:id="rId7" o:title=""/>
          </v:shape>
        </w:pic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F81D4B">
        <w:rPr>
          <w:rFonts w:ascii="Times New Roman" w:hAnsi="Times New Roman"/>
          <w:sz w:val="28"/>
          <w:szCs w:val="28"/>
        </w:rPr>
        <w:t>Обращает внимание на ребят.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b/>
          <w:sz w:val="28"/>
          <w:szCs w:val="28"/>
        </w:rPr>
        <w:t>Дед Мороз:</w:t>
      </w:r>
      <w:r w:rsidRPr="00F81D4B">
        <w:rPr>
          <w:rFonts w:ascii="Times New Roman" w:hAnsi="Times New Roman"/>
          <w:sz w:val="28"/>
          <w:szCs w:val="28"/>
        </w:rPr>
        <w:t xml:space="preserve">        Здравствуйте, ребята! Я тоже хочу вас поздравить  с Новым годом!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sz w:val="28"/>
          <w:szCs w:val="28"/>
        </w:rPr>
        <w:t xml:space="preserve">                               Давайте скорее украшать мою красавицу елочку!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b/>
          <w:sz w:val="28"/>
          <w:szCs w:val="28"/>
        </w:rPr>
        <w:t>Рыжик:</w:t>
      </w:r>
      <w:r w:rsidRPr="00F81D4B">
        <w:rPr>
          <w:rFonts w:ascii="Times New Roman" w:hAnsi="Times New Roman"/>
          <w:sz w:val="28"/>
          <w:szCs w:val="28"/>
        </w:rPr>
        <w:t xml:space="preserve">                  Дедушка Мороз!  Но у нас сегодня совсем другой праздник! 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sz w:val="28"/>
          <w:szCs w:val="28"/>
        </w:rPr>
        <w:t xml:space="preserve">                                Сегодня День Знаний!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b/>
          <w:sz w:val="28"/>
          <w:szCs w:val="28"/>
        </w:rPr>
        <w:t>Дед Мороз:</w:t>
      </w:r>
      <w:r w:rsidRPr="00F81D4B">
        <w:rPr>
          <w:rFonts w:ascii="Times New Roman" w:hAnsi="Times New Roman"/>
          <w:sz w:val="28"/>
          <w:szCs w:val="28"/>
        </w:rPr>
        <w:t xml:space="preserve">         Я сам слышал, как вы поздравляли друг друга с Новым годом!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b/>
          <w:sz w:val="28"/>
          <w:szCs w:val="28"/>
        </w:rPr>
        <w:t>Ведущая:</w:t>
      </w:r>
      <w:r w:rsidRPr="00F81D4B">
        <w:rPr>
          <w:rFonts w:ascii="Times New Roman" w:hAnsi="Times New Roman"/>
          <w:sz w:val="28"/>
          <w:szCs w:val="28"/>
        </w:rPr>
        <w:t xml:space="preserve">              Дед Мороз! Мы поздравляли ребят с Новым учебным годом! С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sz w:val="28"/>
          <w:szCs w:val="28"/>
        </w:rPr>
        <w:t xml:space="preserve">                                 сегодняшнего дня в детском саду начинаются интересные 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sz w:val="28"/>
          <w:szCs w:val="28"/>
        </w:rPr>
        <w:t xml:space="preserve">                                 занятия!Дети получат новые знания, станут умными. А в школе 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sz w:val="28"/>
          <w:szCs w:val="28"/>
        </w:rPr>
        <w:t xml:space="preserve">                                 начнутся уроки.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b/>
          <w:sz w:val="28"/>
          <w:szCs w:val="28"/>
        </w:rPr>
        <w:t xml:space="preserve">Дед Мороз:    </w:t>
      </w:r>
      <w:r w:rsidRPr="00F81D4B">
        <w:rPr>
          <w:rFonts w:ascii="Times New Roman" w:hAnsi="Times New Roman"/>
          <w:sz w:val="28"/>
          <w:szCs w:val="28"/>
        </w:rPr>
        <w:t xml:space="preserve">          Значит сегодня мы не будем украшать мою елочку?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b/>
          <w:sz w:val="28"/>
          <w:szCs w:val="28"/>
        </w:rPr>
        <w:t>Ведущая:</w:t>
      </w:r>
      <w:r w:rsidRPr="00F81D4B">
        <w:rPr>
          <w:rFonts w:ascii="Times New Roman" w:hAnsi="Times New Roman"/>
          <w:sz w:val="28"/>
          <w:szCs w:val="28"/>
        </w:rPr>
        <w:t xml:space="preserve">                   Будем! Только игрушки на ней буду необычные. Мы украсим 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sz w:val="28"/>
          <w:szCs w:val="28"/>
        </w:rPr>
        <w:t xml:space="preserve">                                      елочку школьными принадлежностями.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b/>
          <w:sz w:val="28"/>
          <w:szCs w:val="28"/>
        </w:rPr>
        <w:t>Рыжик и Дед мороз загадывают загадки детям</w:t>
      </w:r>
      <w:r w:rsidRPr="00F81D4B">
        <w:rPr>
          <w:rFonts w:ascii="Times New Roman" w:hAnsi="Times New Roman"/>
          <w:sz w:val="28"/>
          <w:szCs w:val="28"/>
        </w:rPr>
        <w:t>. Дети украшают елочку «отгадками» букварь, линейка, ручка, буква, указка и т.д.)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b/>
          <w:sz w:val="28"/>
          <w:szCs w:val="28"/>
        </w:rPr>
        <w:t>Дед Мороз:</w:t>
      </w:r>
      <w:r w:rsidRPr="00F81D4B">
        <w:rPr>
          <w:rFonts w:ascii="Times New Roman" w:hAnsi="Times New Roman"/>
          <w:sz w:val="28"/>
          <w:szCs w:val="28"/>
        </w:rPr>
        <w:t xml:space="preserve">        Красивая елка получилась! А кто же елочке прочитает стишок?</w:t>
      </w:r>
    </w:p>
    <w:p w:rsidR="000D10CD" w:rsidRPr="00F81D4B" w:rsidRDefault="000D10CD" w:rsidP="00F81D4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D10CD" w:rsidRPr="00F81D4B" w:rsidRDefault="000D10CD" w:rsidP="00F81D4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F81D4B">
        <w:rPr>
          <w:rFonts w:ascii="Times New Roman" w:hAnsi="Times New Roman"/>
          <w:b/>
          <w:sz w:val="28"/>
          <w:szCs w:val="28"/>
        </w:rPr>
        <w:t>ЧТЕНИЕ СТИХОВ.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b/>
          <w:sz w:val="28"/>
          <w:szCs w:val="28"/>
        </w:rPr>
        <w:t>Дед Мороз:</w:t>
      </w:r>
      <w:r w:rsidRPr="00F81D4B">
        <w:rPr>
          <w:rFonts w:ascii="Times New Roman" w:hAnsi="Times New Roman"/>
          <w:sz w:val="28"/>
          <w:szCs w:val="28"/>
        </w:rPr>
        <w:t xml:space="preserve">          Молодцы, ребятки! А теперь пришло время спеть нашей елочке</w:t>
      </w:r>
    </w:p>
    <w:p w:rsidR="000D10CD" w:rsidRPr="00004B47" w:rsidRDefault="000D10CD" w:rsidP="00004B47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sz w:val="28"/>
          <w:szCs w:val="28"/>
        </w:rPr>
        <w:t xml:space="preserve">                                 Праздничный хоровод.</w:t>
      </w:r>
    </w:p>
    <w:p w:rsidR="000D10CD" w:rsidRDefault="000D10CD" w:rsidP="00F81D4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F81D4B">
        <w:rPr>
          <w:rFonts w:ascii="Times New Roman" w:hAnsi="Times New Roman"/>
          <w:b/>
          <w:sz w:val="28"/>
          <w:szCs w:val="28"/>
        </w:rPr>
        <w:t>ХОРОВОД</w:t>
      </w:r>
    </w:p>
    <w:p w:rsidR="000D10CD" w:rsidRDefault="000D10CD" w:rsidP="00F81D4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D10CD" w:rsidRPr="00F81D4B" w:rsidRDefault="000D10CD" w:rsidP="00F81D4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5953A1">
        <w:rPr>
          <w:b/>
          <w:sz w:val="36"/>
          <w:szCs w:val="36"/>
        </w:rPr>
        <w:pict>
          <v:shape id="_x0000_i1027" type="#_x0000_t75" style="width:324pt;height:243pt">
            <v:imagedata r:id="rId8" o:title=""/>
          </v:shape>
        </w:pic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F81D4B">
        <w:rPr>
          <w:rFonts w:ascii="Times New Roman" w:hAnsi="Times New Roman"/>
          <w:sz w:val="28"/>
          <w:szCs w:val="28"/>
        </w:rPr>
        <w:t xml:space="preserve">По окончании хоровода </w:t>
      </w:r>
      <w:r w:rsidRPr="00F81D4B">
        <w:rPr>
          <w:rFonts w:ascii="Times New Roman" w:hAnsi="Times New Roman"/>
          <w:b/>
          <w:sz w:val="28"/>
          <w:szCs w:val="28"/>
        </w:rPr>
        <w:t>дети садятся на места.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  <w:r w:rsidRPr="00F81D4B">
        <w:rPr>
          <w:rFonts w:ascii="Times New Roman" w:hAnsi="Times New Roman"/>
          <w:b/>
          <w:sz w:val="28"/>
          <w:szCs w:val="28"/>
        </w:rPr>
        <w:t>В</w:t>
      </w:r>
      <w:r w:rsidRPr="00F81D4B">
        <w:rPr>
          <w:rFonts w:ascii="Times New Roman" w:hAnsi="Times New Roman"/>
          <w:sz w:val="28"/>
          <w:szCs w:val="28"/>
        </w:rPr>
        <w:t xml:space="preserve"> зале появляется Баба Яга.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b/>
          <w:sz w:val="28"/>
          <w:szCs w:val="28"/>
        </w:rPr>
        <w:t>Баба Яга:</w:t>
      </w:r>
      <w:r w:rsidRPr="00F81D4B">
        <w:rPr>
          <w:rFonts w:ascii="Times New Roman" w:hAnsi="Times New Roman"/>
          <w:sz w:val="28"/>
          <w:szCs w:val="28"/>
        </w:rPr>
        <w:t xml:space="preserve">       Опять без меня веселитесь? Безобразие! Думали, не учую?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sz w:val="28"/>
          <w:szCs w:val="28"/>
        </w:rPr>
        <w:t xml:space="preserve">                     А у меня нос – во! Не нос – а насос! (чихает)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sz w:val="28"/>
          <w:szCs w:val="28"/>
        </w:rPr>
        <w:t xml:space="preserve">                     Что ли не боитесь меня? И правильно! Кто веселится, тот не боится!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sz w:val="28"/>
          <w:szCs w:val="28"/>
        </w:rPr>
        <w:t xml:space="preserve">                     Да и настроение у меня совсем не злючее, а очень – очень веселючее!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sz w:val="28"/>
          <w:szCs w:val="28"/>
        </w:rPr>
        <w:t xml:space="preserve">                    Начинаем сказочную дискотеку! А ну, Дед Мороз, приглашай даму 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sz w:val="28"/>
          <w:szCs w:val="28"/>
        </w:rPr>
        <w:t xml:space="preserve">                    танцевать.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F81D4B">
        <w:rPr>
          <w:rFonts w:ascii="Times New Roman" w:hAnsi="Times New Roman"/>
          <w:sz w:val="28"/>
          <w:szCs w:val="28"/>
        </w:rPr>
        <w:t xml:space="preserve">                                       </w:t>
      </w:r>
      <w:r w:rsidRPr="00F81D4B">
        <w:rPr>
          <w:rFonts w:ascii="Times New Roman" w:hAnsi="Times New Roman"/>
          <w:b/>
          <w:sz w:val="28"/>
          <w:szCs w:val="28"/>
        </w:rPr>
        <w:t xml:space="preserve">  (Во время дискотеки воспитатели уходят из зала)</w:t>
      </w:r>
    </w:p>
    <w:p w:rsidR="000D10CD" w:rsidRDefault="000D10CD" w:rsidP="00F81D4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F81D4B">
        <w:rPr>
          <w:rFonts w:ascii="Times New Roman" w:hAnsi="Times New Roman"/>
          <w:b/>
          <w:sz w:val="28"/>
          <w:szCs w:val="28"/>
        </w:rPr>
        <w:t>СКАЗОЧНАЯ ДИСКОТЕКА (2-3 ТАНЦА)</w:t>
      </w:r>
    </w:p>
    <w:p w:rsidR="000D10CD" w:rsidRDefault="000D10CD" w:rsidP="00F81D4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D10CD" w:rsidRPr="00F81D4B" w:rsidRDefault="000D10CD" w:rsidP="00F81D4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5953A1">
        <w:rPr>
          <w:b/>
          <w:sz w:val="36"/>
          <w:szCs w:val="36"/>
        </w:rPr>
        <w:pict>
          <v:shape id="_x0000_i1028" type="#_x0000_t75" style="width:311.25pt;height:233.25pt">
            <v:imagedata r:id="rId9" o:title=""/>
          </v:shape>
        </w:pic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b/>
          <w:sz w:val="28"/>
          <w:szCs w:val="28"/>
        </w:rPr>
        <w:t>Рыжик:</w:t>
      </w:r>
      <w:r w:rsidRPr="00F81D4B">
        <w:rPr>
          <w:rFonts w:ascii="Times New Roman" w:hAnsi="Times New Roman"/>
          <w:sz w:val="28"/>
          <w:szCs w:val="28"/>
        </w:rPr>
        <w:t xml:space="preserve">      Вот здорово! Я так люблю танцевать!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b/>
          <w:sz w:val="28"/>
          <w:szCs w:val="28"/>
        </w:rPr>
        <w:t>Дед Мороз:</w:t>
      </w:r>
      <w:r w:rsidRPr="00F81D4B">
        <w:rPr>
          <w:rFonts w:ascii="Times New Roman" w:hAnsi="Times New Roman"/>
          <w:sz w:val="28"/>
          <w:szCs w:val="28"/>
        </w:rPr>
        <w:t xml:space="preserve">     Уважаемый Рыжик, ребята! А куда делись взрослые?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b/>
          <w:sz w:val="28"/>
          <w:szCs w:val="28"/>
        </w:rPr>
        <w:t>Баба Яга:</w:t>
      </w:r>
      <w:r w:rsidRPr="00F81D4B">
        <w:rPr>
          <w:rFonts w:ascii="Times New Roman" w:hAnsi="Times New Roman"/>
          <w:sz w:val="28"/>
          <w:szCs w:val="28"/>
        </w:rPr>
        <w:t xml:space="preserve">          Мои это проделочки! (смеется)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sz w:val="28"/>
          <w:szCs w:val="28"/>
        </w:rPr>
        <w:t xml:space="preserve">                           Нету у вас больше в садике взрослых!Смотрите, в кого я их превратила!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F81D4B">
        <w:rPr>
          <w:rFonts w:ascii="Times New Roman" w:hAnsi="Times New Roman"/>
          <w:b/>
          <w:sz w:val="28"/>
          <w:szCs w:val="28"/>
        </w:rPr>
        <w:t>Заходят воспитатели, наряженные в детей (юбочки, бантики, чепчики, слюнявчики и т.д.)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b/>
          <w:sz w:val="28"/>
          <w:szCs w:val="28"/>
        </w:rPr>
        <w:t>Рыжик:</w:t>
      </w:r>
      <w:r w:rsidRPr="00F81D4B">
        <w:rPr>
          <w:rFonts w:ascii="Times New Roman" w:hAnsi="Times New Roman"/>
          <w:sz w:val="28"/>
          <w:szCs w:val="28"/>
        </w:rPr>
        <w:t xml:space="preserve">         Вот чудеса! Что же мы будем делать с этими малышами?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b/>
          <w:sz w:val="28"/>
          <w:szCs w:val="28"/>
        </w:rPr>
        <w:t>Дед Мороз</w:t>
      </w:r>
      <w:r w:rsidRPr="00F81D4B">
        <w:rPr>
          <w:rFonts w:ascii="Times New Roman" w:hAnsi="Times New Roman"/>
          <w:sz w:val="28"/>
          <w:szCs w:val="28"/>
        </w:rPr>
        <w:t xml:space="preserve">:     Молодец, Ягуля! Терперь наш праздник будет еще интереснее! Мы 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sz w:val="28"/>
          <w:szCs w:val="28"/>
        </w:rPr>
        <w:t xml:space="preserve">                           Веселые соревнования с настоящими детьми  и с заколдованными 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sz w:val="28"/>
          <w:szCs w:val="28"/>
        </w:rPr>
        <w:t xml:space="preserve">                           Детишками! Ребята, вы согласны! …А вы?....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  <w:r w:rsidRPr="00F81D4B">
        <w:rPr>
          <w:rFonts w:ascii="Times New Roman" w:hAnsi="Times New Roman"/>
          <w:b/>
          <w:sz w:val="28"/>
          <w:szCs w:val="28"/>
        </w:rPr>
        <w:t>Ведущая приглашает детей поучаствовать в соревнованиях, формируются  команды.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  <w:r w:rsidRPr="00F81D4B">
        <w:rPr>
          <w:rFonts w:ascii="Times New Roman" w:hAnsi="Times New Roman"/>
          <w:b/>
          <w:sz w:val="28"/>
          <w:szCs w:val="28"/>
        </w:rPr>
        <w:t>Командам присваиваются названия: «КУКЛЯШКИ» И  «МУЛЬТЯШКИ»</w:t>
      </w:r>
    </w:p>
    <w:p w:rsidR="000D10CD" w:rsidRPr="00F81D4B" w:rsidRDefault="000D10CD" w:rsidP="00F81D4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F81D4B">
        <w:rPr>
          <w:rFonts w:ascii="Times New Roman" w:hAnsi="Times New Roman"/>
          <w:b/>
          <w:sz w:val="28"/>
          <w:szCs w:val="28"/>
        </w:rPr>
        <w:t>ВЕСЕЛЫЕ ИГРЫ.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b/>
          <w:sz w:val="28"/>
          <w:szCs w:val="28"/>
        </w:rPr>
        <w:t xml:space="preserve">Рыжик:      </w:t>
      </w:r>
      <w:r w:rsidRPr="00F81D4B">
        <w:rPr>
          <w:rFonts w:ascii="Times New Roman" w:hAnsi="Times New Roman"/>
          <w:sz w:val="28"/>
          <w:szCs w:val="28"/>
        </w:rPr>
        <w:t xml:space="preserve">В ловкости, быстроте и смекалке  нет равных ни «Кукляшкам», ни 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sz w:val="28"/>
          <w:szCs w:val="28"/>
        </w:rPr>
        <w:t xml:space="preserve">                     «Мультяшкам».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b/>
          <w:sz w:val="28"/>
          <w:szCs w:val="28"/>
        </w:rPr>
        <w:t>Дед Моро</w:t>
      </w:r>
      <w:r w:rsidRPr="00F81D4B">
        <w:rPr>
          <w:rFonts w:ascii="Times New Roman" w:hAnsi="Times New Roman"/>
          <w:sz w:val="28"/>
          <w:szCs w:val="28"/>
        </w:rPr>
        <w:t>з:    Ребята! А вам понравились сегодня ваши заколдованные Бабой Ягой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sz w:val="28"/>
          <w:szCs w:val="28"/>
        </w:rPr>
        <w:t xml:space="preserve">                          воспитатели? А когда они  вам нравятся больше? Когда они  обыкновенные 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sz w:val="28"/>
          <w:szCs w:val="28"/>
        </w:rPr>
        <w:t xml:space="preserve">                          воспитатели или когда они  стали веселыми, озорными, как вы?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sz w:val="28"/>
          <w:szCs w:val="28"/>
        </w:rPr>
        <w:t xml:space="preserve">                           Вот и чудесно! Пусть ваши воспитатели всегда остаются добрыми, </w:t>
      </w:r>
    </w:p>
    <w:p w:rsidR="000D10CD" w:rsidRPr="00F81D4B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sz w:val="28"/>
          <w:szCs w:val="28"/>
        </w:rPr>
        <w:t xml:space="preserve">                           веселыми, а иногда озорными.</w:t>
      </w:r>
    </w:p>
    <w:p w:rsidR="000D10CD" w:rsidRDefault="000D10CD" w:rsidP="00F81D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81D4B">
        <w:rPr>
          <w:rFonts w:ascii="Times New Roman" w:hAnsi="Times New Roman"/>
          <w:b/>
          <w:sz w:val="28"/>
          <w:szCs w:val="28"/>
        </w:rPr>
        <w:t>Рыжик:</w:t>
      </w:r>
      <w:r w:rsidRPr="00F81D4B">
        <w:rPr>
          <w:rFonts w:ascii="Times New Roman" w:hAnsi="Times New Roman"/>
          <w:sz w:val="28"/>
          <w:szCs w:val="28"/>
        </w:rPr>
        <w:t xml:space="preserve">             А дружба между вами пусть всегда будет крепкой – крепкой!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0D10CD" w:rsidRPr="00F81D4B" w:rsidRDefault="000D10CD" w:rsidP="009C247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До свидания!</w:t>
      </w:r>
    </w:p>
    <w:p w:rsidR="000D10CD" w:rsidRPr="004D4162" w:rsidRDefault="000D10CD" w:rsidP="000156B9">
      <w:pPr>
        <w:jc w:val="center"/>
        <w:rPr>
          <w:rFonts w:ascii="Times New Roman" w:hAnsi="Times New Roman"/>
          <w:b/>
          <w:sz w:val="28"/>
          <w:szCs w:val="28"/>
        </w:rPr>
      </w:pPr>
      <w:r w:rsidRPr="005953A1">
        <w:rPr>
          <w:b/>
          <w:sz w:val="36"/>
          <w:szCs w:val="36"/>
        </w:rPr>
        <w:pict>
          <v:shape id="_x0000_i1029" type="#_x0000_t75" style="width:311.25pt;height:233.25pt">
            <v:imagedata r:id="rId10" o:title=""/>
          </v:shape>
        </w:pict>
      </w:r>
    </w:p>
    <w:p w:rsidR="000D10CD" w:rsidRPr="004D4162" w:rsidRDefault="000D10CD" w:rsidP="002976BC">
      <w:pPr>
        <w:tabs>
          <w:tab w:val="left" w:pos="7035"/>
        </w:tabs>
        <w:spacing w:after="0" w:line="240" w:lineRule="auto"/>
        <w:jc w:val="right"/>
        <w:rPr>
          <w:rFonts w:ascii="Times New Roman" w:hAnsi="Times New Roman"/>
          <w:b/>
          <w:i/>
          <w:sz w:val="28"/>
          <w:szCs w:val="28"/>
        </w:rPr>
      </w:pPr>
      <w:r w:rsidRPr="004D4162">
        <w:rPr>
          <w:rFonts w:ascii="Times New Roman" w:hAnsi="Times New Roman"/>
          <w:b/>
          <w:sz w:val="28"/>
          <w:szCs w:val="28"/>
        </w:rPr>
        <w:tab/>
      </w:r>
      <w:r w:rsidRPr="004D4162">
        <w:rPr>
          <w:rFonts w:ascii="Times New Roman" w:hAnsi="Times New Roman"/>
          <w:b/>
          <w:i/>
          <w:sz w:val="28"/>
          <w:szCs w:val="28"/>
        </w:rPr>
        <w:t xml:space="preserve">Составитель – </w:t>
      </w:r>
    </w:p>
    <w:p w:rsidR="000D10CD" w:rsidRPr="002976BC" w:rsidRDefault="000D10CD" w:rsidP="002976BC">
      <w:pPr>
        <w:tabs>
          <w:tab w:val="left" w:pos="7035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b/>
          <w:i/>
          <w:sz w:val="28"/>
          <w:szCs w:val="28"/>
        </w:rPr>
        <w:t>музыкальный руководитель ДОУ</w:t>
      </w:r>
      <w:r w:rsidRPr="004D4162">
        <w:rPr>
          <w:rFonts w:ascii="Times New Roman" w:hAnsi="Times New Roman"/>
          <w:b/>
          <w:i/>
          <w:sz w:val="28"/>
          <w:szCs w:val="28"/>
        </w:rPr>
        <w:t xml:space="preserve"> №190 Девяшина С. Г.</w:t>
      </w:r>
    </w:p>
    <w:sectPr w:rsidR="000D10CD" w:rsidRPr="002976BC" w:rsidSect="007927B9">
      <w:footerReference w:type="default" r:id="rId11"/>
      <w:pgSz w:w="11906" w:h="16838"/>
      <w:pgMar w:top="1134" w:right="707" w:bottom="1134" w:left="426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D10CD" w:rsidRDefault="000D10CD" w:rsidP="007927B9">
      <w:pPr>
        <w:spacing w:after="0" w:line="240" w:lineRule="auto"/>
      </w:pPr>
      <w:r>
        <w:separator/>
      </w:r>
    </w:p>
  </w:endnote>
  <w:endnote w:type="continuationSeparator" w:id="0">
    <w:p w:rsidR="000D10CD" w:rsidRDefault="000D10CD" w:rsidP="007927B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D10CD" w:rsidRDefault="000D10CD">
    <w:pPr>
      <w:pStyle w:val="Footer"/>
      <w:jc w:val="right"/>
    </w:pPr>
    <w:fldSimple w:instr=" PAGE   \* MERGEFORMAT ">
      <w:r>
        <w:rPr>
          <w:noProof/>
        </w:rPr>
        <w:t>4</w:t>
      </w:r>
    </w:fldSimple>
  </w:p>
  <w:p w:rsidR="000D10CD" w:rsidRDefault="000D10CD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D10CD" w:rsidRDefault="000D10CD" w:rsidP="007927B9">
      <w:pPr>
        <w:spacing w:after="0" w:line="240" w:lineRule="auto"/>
      </w:pPr>
      <w:r>
        <w:separator/>
      </w:r>
    </w:p>
  </w:footnote>
  <w:footnote w:type="continuationSeparator" w:id="0">
    <w:p w:rsidR="000D10CD" w:rsidRDefault="000D10CD" w:rsidP="007927B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D0258A"/>
    <w:rsid w:val="00004B47"/>
    <w:rsid w:val="000156B9"/>
    <w:rsid w:val="000731F4"/>
    <w:rsid w:val="00081031"/>
    <w:rsid w:val="000D10CD"/>
    <w:rsid w:val="001222B0"/>
    <w:rsid w:val="00142EB5"/>
    <w:rsid w:val="001A2F96"/>
    <w:rsid w:val="001E4C9C"/>
    <w:rsid w:val="002976BC"/>
    <w:rsid w:val="002F1C65"/>
    <w:rsid w:val="00317F98"/>
    <w:rsid w:val="00356DA6"/>
    <w:rsid w:val="00362ADA"/>
    <w:rsid w:val="00366ACA"/>
    <w:rsid w:val="0038670F"/>
    <w:rsid w:val="0040032F"/>
    <w:rsid w:val="00436E8A"/>
    <w:rsid w:val="00470E8B"/>
    <w:rsid w:val="004B298E"/>
    <w:rsid w:val="004B5D72"/>
    <w:rsid w:val="004D4162"/>
    <w:rsid w:val="004F0F5F"/>
    <w:rsid w:val="00505EDA"/>
    <w:rsid w:val="005160CD"/>
    <w:rsid w:val="00522CA0"/>
    <w:rsid w:val="00526ED2"/>
    <w:rsid w:val="005953A1"/>
    <w:rsid w:val="00615CD9"/>
    <w:rsid w:val="006B28C9"/>
    <w:rsid w:val="006D65F7"/>
    <w:rsid w:val="00756002"/>
    <w:rsid w:val="007927B9"/>
    <w:rsid w:val="007A2AFA"/>
    <w:rsid w:val="00801E9F"/>
    <w:rsid w:val="00837EB6"/>
    <w:rsid w:val="00842D04"/>
    <w:rsid w:val="008B06AB"/>
    <w:rsid w:val="00933E72"/>
    <w:rsid w:val="009848F7"/>
    <w:rsid w:val="009C2471"/>
    <w:rsid w:val="00A5483F"/>
    <w:rsid w:val="00A66EB9"/>
    <w:rsid w:val="00AB3D89"/>
    <w:rsid w:val="00AC26F8"/>
    <w:rsid w:val="00B1526A"/>
    <w:rsid w:val="00B32279"/>
    <w:rsid w:val="00B67DED"/>
    <w:rsid w:val="00C376A9"/>
    <w:rsid w:val="00C37DB7"/>
    <w:rsid w:val="00C94282"/>
    <w:rsid w:val="00CD150C"/>
    <w:rsid w:val="00CD3C80"/>
    <w:rsid w:val="00CF5210"/>
    <w:rsid w:val="00D0258A"/>
    <w:rsid w:val="00D6667E"/>
    <w:rsid w:val="00D70E2A"/>
    <w:rsid w:val="00E27F17"/>
    <w:rsid w:val="00EC3528"/>
    <w:rsid w:val="00EE1DE6"/>
    <w:rsid w:val="00F81D4B"/>
    <w:rsid w:val="00FB6220"/>
    <w:rsid w:val="00FD150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81031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rsid w:val="007927B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7927B9"/>
    <w:rPr>
      <w:rFonts w:cs="Times New Roman"/>
    </w:rPr>
  </w:style>
  <w:style w:type="paragraph" w:styleId="Footer">
    <w:name w:val="footer"/>
    <w:basedOn w:val="Normal"/>
    <w:link w:val="FooterChar"/>
    <w:uiPriority w:val="99"/>
    <w:rsid w:val="007927B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locked/>
    <w:rsid w:val="007927B9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150</TotalTime>
  <Pages>4</Pages>
  <Words>750</Words>
  <Characters>4279</Characters>
  <Application>Microsoft Office Outlook</Application>
  <DocSecurity>0</DocSecurity>
  <Lines>0</Lines>
  <Paragraphs>0</Paragraphs>
  <ScaleCrop>false</ScaleCrop>
  <Company>Reanimator Extreme Edition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Марина</dc:creator>
  <cp:keywords/>
  <dc:description/>
  <cp:lastModifiedBy>User</cp:lastModifiedBy>
  <cp:revision>18</cp:revision>
  <dcterms:created xsi:type="dcterms:W3CDTF">2014-08-11T17:42:00Z</dcterms:created>
  <dcterms:modified xsi:type="dcterms:W3CDTF">2003-12-31T20:28:00Z</dcterms:modified>
</cp:coreProperties>
</file>